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343D7" w14:textId="77777777" w:rsidR="0097308E" w:rsidRDefault="0097308E" w:rsidP="0097308E">
      <w:pPr>
        <w:tabs>
          <w:tab w:val="left" w:pos="1080"/>
          <w:tab w:val="left" w:pos="2552"/>
        </w:tabs>
        <w:jc w:val="center"/>
        <w:rPr>
          <w:rFonts w:ascii="Arial" w:hAnsi="Arial" w:cs="Arial"/>
          <w:b/>
          <w:sz w:val="36"/>
          <w:szCs w:val="36"/>
        </w:rPr>
      </w:pPr>
    </w:p>
    <w:p w14:paraId="021FDDAE" w14:textId="7FE4F0D9" w:rsidR="0097308E" w:rsidRDefault="0097308E" w:rsidP="0097308E">
      <w:pPr>
        <w:tabs>
          <w:tab w:val="left" w:pos="1080"/>
          <w:tab w:val="left" w:pos="2552"/>
        </w:tabs>
        <w:jc w:val="center"/>
        <w:rPr>
          <w:rFonts w:ascii="Arial" w:hAnsi="Arial" w:cs="Arial"/>
          <w:b/>
          <w:sz w:val="36"/>
          <w:szCs w:val="36"/>
        </w:rPr>
      </w:pPr>
      <w:r w:rsidRPr="002055D2">
        <w:rPr>
          <w:rFonts w:ascii="Arial" w:hAnsi="Arial" w:cs="Arial"/>
          <w:b/>
          <w:sz w:val="36"/>
          <w:szCs w:val="36"/>
        </w:rPr>
        <w:t>4</w:t>
      </w:r>
      <w:r>
        <w:rPr>
          <w:rFonts w:ascii="Arial" w:hAnsi="Arial" w:cs="Arial"/>
          <w:b/>
          <w:sz w:val="36"/>
          <w:szCs w:val="36"/>
        </w:rPr>
        <w:t>5</w:t>
      </w:r>
      <w:r w:rsidRPr="002055D2">
        <w:rPr>
          <w:rFonts w:ascii="Arial" w:hAnsi="Arial" w:cs="Arial"/>
          <w:b/>
          <w:sz w:val="36"/>
          <w:szCs w:val="36"/>
        </w:rPr>
        <w:t>. Bundesmeisterschaft</w:t>
      </w:r>
    </w:p>
    <w:p w14:paraId="1F5A30F3" w14:textId="77777777" w:rsidR="0097308E" w:rsidRDefault="0097308E" w:rsidP="0097308E">
      <w:pPr>
        <w:tabs>
          <w:tab w:val="left" w:pos="1080"/>
          <w:tab w:val="left" w:pos="2552"/>
        </w:tabs>
        <w:jc w:val="center"/>
        <w:rPr>
          <w:rFonts w:ascii="Arial" w:hAnsi="Arial" w:cs="Arial"/>
          <w:sz w:val="36"/>
          <w:szCs w:val="36"/>
        </w:rPr>
      </w:pPr>
    </w:p>
    <w:p w14:paraId="1B881BD4" w14:textId="77777777" w:rsidR="0097308E" w:rsidRDefault="0097308E" w:rsidP="0097308E">
      <w:pPr>
        <w:tabs>
          <w:tab w:val="left" w:pos="1080"/>
          <w:tab w:val="left" w:pos="2552"/>
        </w:tabs>
        <w:jc w:val="center"/>
        <w:rPr>
          <w:rFonts w:ascii="Arial" w:hAnsi="Arial" w:cs="Arial"/>
          <w:sz w:val="32"/>
          <w:szCs w:val="32"/>
        </w:rPr>
      </w:pPr>
      <w:r w:rsidRPr="00D554F9">
        <w:rPr>
          <w:rFonts w:ascii="Arial" w:hAnsi="Arial" w:cs="Arial"/>
          <w:sz w:val="32"/>
          <w:szCs w:val="32"/>
        </w:rPr>
        <w:t>2</w:t>
      </w:r>
      <w:r>
        <w:rPr>
          <w:rFonts w:ascii="Arial" w:hAnsi="Arial" w:cs="Arial"/>
          <w:sz w:val="32"/>
          <w:szCs w:val="32"/>
        </w:rPr>
        <w:t>9</w:t>
      </w:r>
      <w:r w:rsidRPr="00D554F9">
        <w:rPr>
          <w:rFonts w:ascii="Arial" w:hAnsi="Arial" w:cs="Arial"/>
          <w:sz w:val="32"/>
          <w:szCs w:val="32"/>
        </w:rPr>
        <w:t xml:space="preserve">. April </w:t>
      </w:r>
      <w:proofErr w:type="gramStart"/>
      <w:r w:rsidRPr="00D554F9">
        <w:rPr>
          <w:rFonts w:ascii="Arial" w:hAnsi="Arial" w:cs="Arial"/>
          <w:sz w:val="32"/>
          <w:szCs w:val="32"/>
        </w:rPr>
        <w:t xml:space="preserve">-  </w:t>
      </w:r>
      <w:r>
        <w:rPr>
          <w:rFonts w:ascii="Arial" w:hAnsi="Arial" w:cs="Arial"/>
          <w:sz w:val="32"/>
          <w:szCs w:val="32"/>
        </w:rPr>
        <w:t>03</w:t>
      </w:r>
      <w:r w:rsidRPr="00D554F9">
        <w:rPr>
          <w:rFonts w:ascii="Arial" w:hAnsi="Arial" w:cs="Arial"/>
          <w:sz w:val="32"/>
          <w:szCs w:val="32"/>
        </w:rPr>
        <w:t>.</w:t>
      </w:r>
      <w:proofErr w:type="gramEnd"/>
      <w:r w:rsidRPr="00D554F9">
        <w:rPr>
          <w:rFonts w:ascii="Arial" w:hAnsi="Arial" w:cs="Arial"/>
          <w:sz w:val="32"/>
          <w:szCs w:val="32"/>
        </w:rPr>
        <w:t xml:space="preserve">  </w:t>
      </w:r>
      <w:proofErr w:type="gramStart"/>
      <w:r>
        <w:rPr>
          <w:rFonts w:ascii="Arial" w:hAnsi="Arial" w:cs="Arial"/>
          <w:sz w:val="32"/>
          <w:szCs w:val="32"/>
        </w:rPr>
        <w:t xml:space="preserve">Mai </w:t>
      </w:r>
      <w:r w:rsidRPr="00D554F9">
        <w:rPr>
          <w:rFonts w:ascii="Arial" w:hAnsi="Arial" w:cs="Arial"/>
          <w:sz w:val="32"/>
          <w:szCs w:val="32"/>
        </w:rPr>
        <w:t xml:space="preserve"> 20</w:t>
      </w:r>
      <w:r>
        <w:rPr>
          <w:rFonts w:ascii="Arial" w:hAnsi="Arial" w:cs="Arial"/>
          <w:sz w:val="32"/>
          <w:szCs w:val="32"/>
        </w:rPr>
        <w:t>24</w:t>
      </w:r>
      <w:proofErr w:type="gramEnd"/>
      <w:r w:rsidRPr="00D554F9">
        <w:rPr>
          <w:rFonts w:ascii="Arial" w:hAnsi="Arial" w:cs="Arial"/>
          <w:sz w:val="32"/>
          <w:szCs w:val="32"/>
        </w:rPr>
        <w:t xml:space="preserve"> in</w:t>
      </w:r>
      <w:r>
        <w:rPr>
          <w:rFonts w:ascii="Arial" w:hAnsi="Arial" w:cs="Arial"/>
          <w:sz w:val="32"/>
          <w:szCs w:val="32"/>
        </w:rPr>
        <w:t xml:space="preserve"> Obertraun/Oberösterreich</w:t>
      </w:r>
    </w:p>
    <w:p w14:paraId="4FA04FA9" w14:textId="77777777" w:rsidR="0097308E" w:rsidRDefault="0097308E" w:rsidP="0097308E">
      <w:pPr>
        <w:spacing w:before="20" w:after="120"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654341">
        <w:rPr>
          <w:rFonts w:ascii="Arial" w:hAnsi="Arial" w:cs="Arial"/>
          <w:b/>
          <w:sz w:val="32"/>
          <w:szCs w:val="32"/>
        </w:rPr>
        <w:t>ZEITPLAN</w:t>
      </w:r>
    </w:p>
    <w:p w14:paraId="541CE75A" w14:textId="77777777" w:rsidR="0097308E" w:rsidRDefault="0097308E" w:rsidP="0097308E">
      <w:pPr>
        <w:spacing w:before="20" w:after="120" w:line="276" w:lineRule="auto"/>
        <w:rPr>
          <w:rFonts w:ascii="Arial" w:hAnsi="Arial" w:cs="Arial"/>
          <w:b/>
          <w:sz w:val="20"/>
          <w:u w:val="single"/>
        </w:rPr>
      </w:pPr>
    </w:p>
    <w:p w14:paraId="73E4432E" w14:textId="77777777" w:rsidR="0097308E" w:rsidRPr="00EA41D1" w:rsidRDefault="0097308E" w:rsidP="0097308E">
      <w:pPr>
        <w:spacing w:before="20" w:after="120" w:line="276" w:lineRule="auto"/>
        <w:rPr>
          <w:rFonts w:ascii="Arial" w:hAnsi="Arial" w:cs="Arial"/>
          <w:b/>
          <w:sz w:val="20"/>
          <w:u w:val="single"/>
        </w:rPr>
      </w:pPr>
      <w:r w:rsidRPr="00EA41D1">
        <w:rPr>
          <w:rFonts w:ascii="Arial" w:hAnsi="Arial" w:cs="Arial"/>
          <w:b/>
          <w:sz w:val="20"/>
          <w:u w:val="single"/>
        </w:rPr>
        <w:t>Montag</w:t>
      </w:r>
      <w:proofErr w:type="gramStart"/>
      <w:r w:rsidRPr="00EA41D1">
        <w:rPr>
          <w:rFonts w:ascii="Arial" w:hAnsi="Arial" w:cs="Arial"/>
          <w:b/>
          <w:sz w:val="20"/>
          <w:u w:val="single"/>
        </w:rPr>
        <w:t>,  2</w:t>
      </w:r>
      <w:r>
        <w:rPr>
          <w:rFonts w:ascii="Arial" w:hAnsi="Arial" w:cs="Arial"/>
          <w:b/>
          <w:sz w:val="20"/>
          <w:u w:val="single"/>
        </w:rPr>
        <w:t>9</w:t>
      </w:r>
      <w:r w:rsidRPr="00EA41D1">
        <w:rPr>
          <w:rFonts w:ascii="Arial" w:hAnsi="Arial" w:cs="Arial"/>
          <w:b/>
          <w:sz w:val="20"/>
          <w:u w:val="single"/>
        </w:rPr>
        <w:t>.04.</w:t>
      </w:r>
      <w:proofErr w:type="gramEnd"/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</w:p>
    <w:p w14:paraId="16F23399" w14:textId="77777777" w:rsidR="0097308E" w:rsidRPr="00EA41D1" w:rsidRDefault="0097308E" w:rsidP="0097308E">
      <w:pPr>
        <w:spacing w:before="20" w:line="276" w:lineRule="auto"/>
        <w:ind w:left="1418" w:right="-567" w:hanging="1418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ab 1</w:t>
      </w:r>
      <w:r>
        <w:rPr>
          <w:rFonts w:ascii="Arial" w:hAnsi="Arial" w:cs="Arial"/>
          <w:sz w:val="20"/>
        </w:rPr>
        <w:t>4</w:t>
      </w:r>
      <w:r w:rsidRPr="00EA41D1">
        <w:rPr>
          <w:rFonts w:ascii="Arial" w:hAnsi="Arial" w:cs="Arial"/>
          <w:sz w:val="20"/>
        </w:rPr>
        <w:t xml:space="preserve">.00 Uhr </w:t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>Anreise + Ausrüstungsausgabe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BSFZ Obertraun</w:t>
      </w:r>
    </w:p>
    <w:p w14:paraId="64B24008" w14:textId="77777777" w:rsidR="0097308E" w:rsidRPr="00EA41D1" w:rsidRDefault="0097308E" w:rsidP="0097308E">
      <w:pPr>
        <w:spacing w:before="20" w:line="276" w:lineRule="auto"/>
        <w:ind w:left="1418" w:right="-567" w:firstLine="706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Quartier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BSFZ Obertraun</w:t>
      </w:r>
    </w:p>
    <w:p w14:paraId="254F6FBD" w14:textId="77777777" w:rsidR="0097308E" w:rsidRPr="00EA41D1" w:rsidRDefault="0097308E" w:rsidP="0097308E">
      <w:pPr>
        <w:spacing w:before="20" w:line="276" w:lineRule="auto"/>
        <w:rPr>
          <w:rFonts w:ascii="Arial" w:hAnsi="Arial" w:cs="Arial"/>
          <w:b/>
          <w:sz w:val="20"/>
          <w:u w:val="single"/>
        </w:rPr>
      </w:pPr>
      <w:r w:rsidRPr="00EA41D1">
        <w:rPr>
          <w:rFonts w:ascii="Arial" w:hAnsi="Arial" w:cs="Arial"/>
          <w:sz w:val="20"/>
        </w:rPr>
        <w:t>ab 18.00 Uhr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  <w:t>Abendessen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BSFZ Obertraun</w:t>
      </w:r>
    </w:p>
    <w:p w14:paraId="737E70A9" w14:textId="77777777" w:rsidR="0097308E" w:rsidRPr="00EA41D1" w:rsidRDefault="0097308E" w:rsidP="0097308E">
      <w:pPr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19.15 Uhr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  <w:t>Eröffnung + Auslosung</w:t>
      </w:r>
      <w:r w:rsidRPr="00EA41D1">
        <w:rPr>
          <w:rFonts w:ascii="Arial" w:hAnsi="Arial" w:cs="Arial"/>
          <w:i/>
          <w:sz w:val="20"/>
        </w:rPr>
        <w:tab/>
      </w:r>
      <w:r w:rsidRPr="00EA41D1">
        <w:rPr>
          <w:rFonts w:ascii="Arial" w:hAnsi="Arial" w:cs="Arial"/>
          <w:i/>
          <w:sz w:val="20"/>
        </w:rPr>
        <w:tab/>
      </w:r>
      <w:r w:rsidRPr="00EA41D1">
        <w:rPr>
          <w:rFonts w:ascii="Arial" w:hAnsi="Arial" w:cs="Arial"/>
          <w:i/>
          <w:sz w:val="20"/>
        </w:rPr>
        <w:tab/>
      </w:r>
      <w:r>
        <w:rPr>
          <w:rFonts w:ascii="Arial" w:hAnsi="Arial" w:cs="Arial"/>
          <w:i/>
          <w:sz w:val="20"/>
        </w:rPr>
        <w:tab/>
      </w:r>
      <w:r>
        <w:rPr>
          <w:rFonts w:ascii="Arial" w:hAnsi="Arial" w:cs="Arial"/>
          <w:sz w:val="20"/>
        </w:rPr>
        <w:t>BSFZ Obertraun</w:t>
      </w:r>
    </w:p>
    <w:p w14:paraId="54B4FCC7" w14:textId="77777777" w:rsidR="0097308E" w:rsidRDefault="0097308E" w:rsidP="0097308E">
      <w:pPr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ca. 21.30 Uhr</w:t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>Mannschaftsführer*innenbesprechung</w:t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BSFZ Obertraun</w:t>
      </w:r>
    </w:p>
    <w:p w14:paraId="3E524206" w14:textId="77777777" w:rsidR="0097308E" w:rsidRDefault="0097308E" w:rsidP="0097308E">
      <w:pPr>
        <w:spacing w:before="20" w:line="276" w:lineRule="auto"/>
        <w:rPr>
          <w:rFonts w:ascii="Arial" w:hAnsi="Arial" w:cs="Arial"/>
          <w:b/>
          <w:sz w:val="20"/>
          <w:u w:val="single"/>
        </w:rPr>
      </w:pPr>
    </w:p>
    <w:p w14:paraId="0D50F835" w14:textId="77777777" w:rsidR="0097308E" w:rsidRPr="00EA41D1" w:rsidRDefault="0097308E" w:rsidP="0097308E">
      <w:pPr>
        <w:spacing w:before="20" w:line="276" w:lineRule="auto"/>
        <w:rPr>
          <w:rFonts w:ascii="Arial" w:hAnsi="Arial" w:cs="Arial"/>
          <w:b/>
          <w:sz w:val="20"/>
          <w:u w:val="single"/>
        </w:rPr>
      </w:pPr>
    </w:p>
    <w:p w14:paraId="74BBB0F3" w14:textId="77777777" w:rsidR="0097308E" w:rsidRPr="00EA41D1" w:rsidRDefault="0097308E" w:rsidP="0097308E">
      <w:pPr>
        <w:spacing w:before="20" w:after="120" w:line="276" w:lineRule="auto"/>
        <w:rPr>
          <w:rFonts w:ascii="Arial" w:hAnsi="Arial" w:cs="Arial"/>
          <w:b/>
          <w:sz w:val="20"/>
          <w:u w:val="single"/>
        </w:rPr>
      </w:pPr>
      <w:r w:rsidRPr="00EA41D1">
        <w:rPr>
          <w:rFonts w:ascii="Arial" w:hAnsi="Arial" w:cs="Arial"/>
          <w:b/>
          <w:sz w:val="20"/>
          <w:u w:val="single"/>
        </w:rPr>
        <w:t>Dienstag</w:t>
      </w:r>
      <w:proofErr w:type="gramStart"/>
      <w:r w:rsidRPr="00EA41D1">
        <w:rPr>
          <w:rFonts w:ascii="Arial" w:hAnsi="Arial" w:cs="Arial"/>
          <w:b/>
          <w:sz w:val="20"/>
          <w:u w:val="single"/>
        </w:rPr>
        <w:t xml:space="preserve">,  </w:t>
      </w:r>
      <w:r>
        <w:rPr>
          <w:rFonts w:ascii="Arial" w:hAnsi="Arial" w:cs="Arial"/>
          <w:b/>
          <w:sz w:val="20"/>
          <w:u w:val="single"/>
        </w:rPr>
        <w:t>30</w:t>
      </w:r>
      <w:r w:rsidRPr="00EA41D1">
        <w:rPr>
          <w:rFonts w:ascii="Arial" w:hAnsi="Arial" w:cs="Arial"/>
          <w:b/>
          <w:sz w:val="20"/>
          <w:u w:val="single"/>
        </w:rPr>
        <w:t>.04.</w:t>
      </w:r>
      <w:proofErr w:type="gramEnd"/>
    </w:p>
    <w:p w14:paraId="5F805323" w14:textId="77777777" w:rsidR="0097308E" w:rsidRPr="00EA41D1" w:rsidRDefault="0097308E" w:rsidP="0097308E">
      <w:pPr>
        <w:spacing w:before="20" w:line="276" w:lineRule="auto"/>
        <w:ind w:right="-567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ab 7.00 Uhr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  <w:t xml:space="preserve">Frühstück 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BSFZ Obertraun</w:t>
      </w:r>
    </w:p>
    <w:p w14:paraId="59023F1A" w14:textId="77777777" w:rsidR="0097308E" w:rsidRPr="00EA41D1" w:rsidRDefault="0097308E" w:rsidP="0097308E">
      <w:pPr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09.</w:t>
      </w:r>
      <w:r>
        <w:rPr>
          <w:rFonts w:ascii="Arial" w:hAnsi="Arial" w:cs="Arial"/>
          <w:sz w:val="20"/>
        </w:rPr>
        <w:t>00</w:t>
      </w:r>
      <w:r w:rsidRPr="00EA41D1">
        <w:rPr>
          <w:rFonts w:ascii="Arial" w:hAnsi="Arial" w:cs="Arial"/>
          <w:sz w:val="20"/>
        </w:rPr>
        <w:t xml:space="preserve"> – 17.00 Uhr</w:t>
      </w:r>
      <w:r w:rsidRPr="00EA41D1">
        <w:rPr>
          <w:rFonts w:ascii="Arial" w:hAnsi="Arial" w:cs="Arial"/>
          <w:sz w:val="20"/>
        </w:rPr>
        <w:tab/>
        <w:t>Vorrundenspiele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BSFZ Obertraun</w:t>
      </w:r>
    </w:p>
    <w:p w14:paraId="463BBD09" w14:textId="77777777" w:rsidR="0097308E" w:rsidRPr="00EA41D1" w:rsidRDefault="0097308E" w:rsidP="0097308E">
      <w:pPr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11.30 – 13.30 Uhr</w:t>
      </w:r>
      <w:r w:rsidRPr="00EA41D1">
        <w:rPr>
          <w:rFonts w:ascii="Arial" w:hAnsi="Arial" w:cs="Arial"/>
          <w:sz w:val="20"/>
        </w:rPr>
        <w:tab/>
        <w:t>Mittagessen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BSFZ Obertraun</w:t>
      </w:r>
    </w:p>
    <w:p w14:paraId="7CCFCE05" w14:textId="77777777" w:rsidR="0097308E" w:rsidRPr="00EA41D1" w:rsidRDefault="0097308E" w:rsidP="0097308E">
      <w:pPr>
        <w:spacing w:before="20" w:line="276" w:lineRule="auto"/>
        <w:ind w:right="-567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17:30 – 19.00 Uhr</w:t>
      </w:r>
      <w:r w:rsidRPr="00EA41D1">
        <w:rPr>
          <w:rFonts w:ascii="Arial" w:hAnsi="Arial" w:cs="Arial"/>
          <w:sz w:val="20"/>
        </w:rPr>
        <w:tab/>
        <w:t>Abendessen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BSFZ Obertraun</w:t>
      </w:r>
    </w:p>
    <w:p w14:paraId="4B1F8828" w14:textId="77777777" w:rsidR="0097308E" w:rsidRPr="00EA41D1" w:rsidRDefault="0097308E" w:rsidP="0097308E">
      <w:pPr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Abend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  <w:t>zur freien Verfügung</w:t>
      </w:r>
    </w:p>
    <w:p w14:paraId="45E1C126" w14:textId="77777777" w:rsidR="0097308E" w:rsidRDefault="0097308E" w:rsidP="0097308E">
      <w:pPr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ab/>
      </w:r>
    </w:p>
    <w:p w14:paraId="13B74791" w14:textId="764EBE26" w:rsidR="0097308E" w:rsidRPr="00EA41D1" w:rsidRDefault="0097308E" w:rsidP="0097308E">
      <w:pPr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</w:p>
    <w:p w14:paraId="794141C4" w14:textId="77777777" w:rsidR="0097308E" w:rsidRPr="00EA41D1" w:rsidRDefault="0097308E" w:rsidP="0097308E">
      <w:pPr>
        <w:tabs>
          <w:tab w:val="left" w:pos="709"/>
          <w:tab w:val="left" w:pos="1418"/>
          <w:tab w:val="left" w:pos="2127"/>
          <w:tab w:val="left" w:pos="2836"/>
          <w:tab w:val="center" w:pos="4819"/>
        </w:tabs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b/>
          <w:sz w:val="20"/>
          <w:u w:val="single"/>
        </w:rPr>
        <w:t xml:space="preserve">Mittwoch, </w:t>
      </w:r>
      <w:r>
        <w:rPr>
          <w:rFonts w:ascii="Arial" w:hAnsi="Arial" w:cs="Arial"/>
          <w:b/>
          <w:sz w:val="20"/>
          <w:u w:val="single"/>
        </w:rPr>
        <w:t>01</w:t>
      </w:r>
      <w:r w:rsidRPr="00EA41D1">
        <w:rPr>
          <w:rFonts w:ascii="Arial" w:hAnsi="Arial" w:cs="Arial"/>
          <w:b/>
          <w:sz w:val="20"/>
          <w:u w:val="single"/>
        </w:rPr>
        <w:t>.0</w:t>
      </w:r>
      <w:r>
        <w:rPr>
          <w:rFonts w:ascii="Arial" w:hAnsi="Arial" w:cs="Arial"/>
          <w:b/>
          <w:sz w:val="20"/>
          <w:u w:val="single"/>
        </w:rPr>
        <w:t>5</w:t>
      </w:r>
      <w:r w:rsidRPr="00EA41D1">
        <w:rPr>
          <w:rFonts w:ascii="Arial" w:hAnsi="Arial" w:cs="Arial"/>
          <w:b/>
          <w:sz w:val="20"/>
          <w:u w:val="single"/>
        </w:rPr>
        <w:t>.</w:t>
      </w:r>
    </w:p>
    <w:p w14:paraId="5784EFF7" w14:textId="77777777" w:rsidR="0097308E" w:rsidRPr="00EA41D1" w:rsidRDefault="0097308E" w:rsidP="0097308E">
      <w:pPr>
        <w:spacing w:before="20" w:line="276" w:lineRule="auto"/>
        <w:ind w:right="-567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ab 7.00 Uhr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  <w:t xml:space="preserve">Frühstück 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BSFZ Obertraun</w:t>
      </w:r>
    </w:p>
    <w:p w14:paraId="21F6C900" w14:textId="77777777" w:rsidR="0097308E" w:rsidRPr="00EA41D1" w:rsidRDefault="0097308E" w:rsidP="0097308E">
      <w:pPr>
        <w:spacing w:before="20" w:line="276" w:lineRule="auto"/>
        <w:ind w:right="-567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09.</w:t>
      </w:r>
      <w:r>
        <w:rPr>
          <w:rFonts w:ascii="Arial" w:hAnsi="Arial" w:cs="Arial"/>
          <w:sz w:val="20"/>
        </w:rPr>
        <w:t>00</w:t>
      </w:r>
      <w:r w:rsidRPr="00EA41D1">
        <w:rPr>
          <w:rFonts w:ascii="Arial" w:hAnsi="Arial" w:cs="Arial"/>
          <w:sz w:val="20"/>
        </w:rPr>
        <w:t xml:space="preserve"> – 17.00 Uhr</w:t>
      </w:r>
      <w:r w:rsidRPr="00EA41D1">
        <w:rPr>
          <w:rFonts w:ascii="Arial" w:hAnsi="Arial" w:cs="Arial"/>
          <w:sz w:val="20"/>
        </w:rPr>
        <w:tab/>
        <w:t>Vorrundenspiele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BSFZ Obertraun</w:t>
      </w:r>
    </w:p>
    <w:p w14:paraId="1389B88E" w14:textId="77777777" w:rsidR="0097308E" w:rsidRPr="00EA41D1" w:rsidRDefault="0097308E" w:rsidP="0097308E">
      <w:pPr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11.30 – 13.30 Uhr</w:t>
      </w:r>
      <w:r w:rsidRPr="00EA41D1">
        <w:rPr>
          <w:rFonts w:ascii="Arial" w:hAnsi="Arial" w:cs="Arial"/>
          <w:sz w:val="20"/>
        </w:rPr>
        <w:tab/>
        <w:t>Mittagessen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BSFZ Obertraun</w:t>
      </w:r>
    </w:p>
    <w:p w14:paraId="2579D1DD" w14:textId="77777777" w:rsidR="0097308E" w:rsidRPr="00EA41D1" w:rsidRDefault="0097308E" w:rsidP="0097308E">
      <w:pPr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ab 18:00Uhr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  <w:t>Abendessen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BSFZ Obertraun</w:t>
      </w:r>
    </w:p>
    <w:p w14:paraId="4D74E08E" w14:textId="60059B31" w:rsidR="0097308E" w:rsidRPr="00EA41D1" w:rsidRDefault="0097308E" w:rsidP="0097308E">
      <w:pPr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ab 19:00 Uhr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  <w:t>Abendprogramm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offen</w:t>
      </w:r>
    </w:p>
    <w:p w14:paraId="39F6D6FA" w14:textId="77777777" w:rsidR="0097308E" w:rsidRDefault="0097308E" w:rsidP="0097308E">
      <w:pPr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ab/>
      </w:r>
    </w:p>
    <w:p w14:paraId="17D77630" w14:textId="00BBA6B3" w:rsidR="0097308E" w:rsidRPr="00EA41D1" w:rsidRDefault="0097308E" w:rsidP="0097308E">
      <w:pPr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ab/>
        <w:t xml:space="preserve"> </w:t>
      </w:r>
    </w:p>
    <w:p w14:paraId="3FDDD7AB" w14:textId="77777777" w:rsidR="0097308E" w:rsidRPr="00EA41D1" w:rsidRDefault="0097308E" w:rsidP="0097308E">
      <w:pPr>
        <w:spacing w:before="20" w:line="276" w:lineRule="auto"/>
        <w:rPr>
          <w:rFonts w:ascii="Arial" w:hAnsi="Arial" w:cs="Arial"/>
          <w:b/>
          <w:sz w:val="20"/>
          <w:u w:val="single"/>
        </w:rPr>
      </w:pPr>
      <w:r w:rsidRPr="00EA41D1">
        <w:rPr>
          <w:rFonts w:ascii="Arial" w:hAnsi="Arial" w:cs="Arial"/>
          <w:b/>
          <w:sz w:val="20"/>
          <w:u w:val="single"/>
        </w:rPr>
        <w:t xml:space="preserve">Donnerstag, </w:t>
      </w:r>
      <w:r>
        <w:rPr>
          <w:rFonts w:ascii="Arial" w:hAnsi="Arial" w:cs="Arial"/>
          <w:b/>
          <w:sz w:val="20"/>
          <w:u w:val="single"/>
        </w:rPr>
        <w:t>02</w:t>
      </w:r>
      <w:r w:rsidRPr="00EA41D1">
        <w:rPr>
          <w:rFonts w:ascii="Arial" w:hAnsi="Arial" w:cs="Arial"/>
          <w:b/>
          <w:sz w:val="20"/>
          <w:u w:val="single"/>
        </w:rPr>
        <w:t>.0</w:t>
      </w:r>
      <w:r>
        <w:rPr>
          <w:rFonts w:ascii="Arial" w:hAnsi="Arial" w:cs="Arial"/>
          <w:b/>
          <w:sz w:val="20"/>
          <w:u w:val="single"/>
        </w:rPr>
        <w:t>5</w:t>
      </w:r>
      <w:r w:rsidRPr="00EA41D1">
        <w:rPr>
          <w:rFonts w:ascii="Arial" w:hAnsi="Arial" w:cs="Arial"/>
          <w:b/>
          <w:sz w:val="20"/>
          <w:u w:val="single"/>
        </w:rPr>
        <w:t>.</w:t>
      </w:r>
    </w:p>
    <w:p w14:paraId="3CA798DB" w14:textId="77777777" w:rsidR="0097308E" w:rsidRPr="00EA41D1" w:rsidRDefault="0097308E" w:rsidP="0097308E">
      <w:pPr>
        <w:spacing w:before="20" w:line="276" w:lineRule="auto"/>
        <w:ind w:right="-567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ab 7.00 Uhr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  <w:t xml:space="preserve">Frühstück 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BSFZ Obertraun</w:t>
      </w:r>
    </w:p>
    <w:p w14:paraId="049FEC51" w14:textId="77777777" w:rsidR="0097308E" w:rsidRDefault="0097308E" w:rsidP="0097308E">
      <w:pPr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ab 09.</w:t>
      </w:r>
      <w:r>
        <w:rPr>
          <w:rFonts w:ascii="Arial" w:hAnsi="Arial" w:cs="Arial"/>
          <w:sz w:val="20"/>
        </w:rPr>
        <w:t>00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  <w:t>Kreuz- / Platzierungsspiele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BSFZ Obertraun</w:t>
      </w:r>
      <w:r w:rsidRPr="00EA41D1">
        <w:rPr>
          <w:rFonts w:ascii="Arial" w:hAnsi="Arial" w:cs="Arial"/>
          <w:sz w:val="20"/>
        </w:rPr>
        <w:t xml:space="preserve"> </w:t>
      </w:r>
      <w:r w:rsidRPr="00EA41D1">
        <w:rPr>
          <w:rFonts w:ascii="Arial" w:hAnsi="Arial" w:cs="Arial"/>
          <w:sz w:val="20"/>
        </w:rPr>
        <w:tab/>
        <w:t xml:space="preserve"> </w:t>
      </w:r>
    </w:p>
    <w:p w14:paraId="0639A257" w14:textId="77777777" w:rsidR="0097308E" w:rsidRPr="00EA41D1" w:rsidRDefault="0097308E" w:rsidP="0097308E">
      <w:pPr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ab 12.00 Uhr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  <w:t>Mittagessen</w:t>
      </w:r>
      <w:r w:rsidRPr="00EA41D1">
        <w:rPr>
          <w:rFonts w:ascii="Arial" w:hAnsi="Arial" w:cs="Arial"/>
          <w:i/>
          <w:sz w:val="20"/>
        </w:rPr>
        <w:tab/>
      </w:r>
      <w:r w:rsidRPr="00EA41D1">
        <w:rPr>
          <w:rFonts w:ascii="Arial" w:hAnsi="Arial" w:cs="Arial"/>
          <w:i/>
          <w:sz w:val="20"/>
        </w:rPr>
        <w:tab/>
      </w:r>
      <w:r w:rsidRPr="00EA41D1">
        <w:rPr>
          <w:rFonts w:ascii="Arial" w:hAnsi="Arial" w:cs="Arial"/>
          <w:i/>
          <w:sz w:val="20"/>
        </w:rPr>
        <w:tab/>
      </w:r>
      <w:r w:rsidRPr="00EA41D1">
        <w:rPr>
          <w:rFonts w:ascii="Arial" w:hAnsi="Arial" w:cs="Arial"/>
          <w:i/>
          <w:sz w:val="20"/>
        </w:rPr>
        <w:tab/>
      </w:r>
      <w:r w:rsidRPr="00EA41D1">
        <w:rPr>
          <w:rFonts w:ascii="Arial" w:hAnsi="Arial" w:cs="Arial"/>
          <w:i/>
          <w:sz w:val="20"/>
        </w:rPr>
        <w:tab/>
      </w:r>
      <w:r>
        <w:rPr>
          <w:rFonts w:ascii="Arial" w:hAnsi="Arial" w:cs="Arial"/>
          <w:sz w:val="20"/>
        </w:rPr>
        <w:t>BSFZ Obertraun</w:t>
      </w:r>
    </w:p>
    <w:p w14:paraId="6C159EF2" w14:textId="77777777" w:rsidR="0097308E" w:rsidRDefault="0097308E" w:rsidP="0097308E">
      <w:pPr>
        <w:spacing w:before="20" w:line="276" w:lineRule="auto"/>
        <w:ind w:left="2124" w:hanging="2120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ab 14.30 Uhr</w:t>
      </w:r>
      <w:r w:rsidRPr="00EA41D1">
        <w:rPr>
          <w:rFonts w:ascii="Arial" w:hAnsi="Arial" w:cs="Arial"/>
          <w:sz w:val="20"/>
        </w:rPr>
        <w:tab/>
        <w:t>Rahmenprogramm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offen </w:t>
      </w:r>
    </w:p>
    <w:p w14:paraId="147FA4B9" w14:textId="77777777" w:rsidR="0097308E" w:rsidRPr="00EA41D1" w:rsidRDefault="0097308E" w:rsidP="0097308E">
      <w:pPr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18.00 Uhr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  <w:t>Abendessen</w:t>
      </w:r>
      <w:r w:rsidRPr="00EA41D1">
        <w:rPr>
          <w:rFonts w:ascii="Arial" w:hAnsi="Arial" w:cs="Arial"/>
          <w:sz w:val="20"/>
        </w:rPr>
        <w:tab/>
        <w:t>Mannschaften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BSFZ Obertraun</w:t>
      </w:r>
    </w:p>
    <w:p w14:paraId="7FDF1BF4" w14:textId="77777777" w:rsidR="0097308E" w:rsidRPr="00EA41D1" w:rsidRDefault="0097308E" w:rsidP="0097308E">
      <w:pPr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ab 19.00 Uhr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  <w:t>Sparkassenempfang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Gasthof Koppenrast</w:t>
      </w:r>
    </w:p>
    <w:p w14:paraId="2D405C2C" w14:textId="77777777" w:rsidR="0097308E" w:rsidRDefault="0097308E" w:rsidP="0097308E">
      <w:pPr>
        <w:pStyle w:val="Listenabsatz"/>
        <w:spacing w:before="20" w:line="276" w:lineRule="auto"/>
        <w:rPr>
          <w:rFonts w:ascii="Arial" w:hAnsi="Arial" w:cs="Arial"/>
          <w:b/>
          <w:sz w:val="20"/>
          <w:szCs w:val="20"/>
          <w:u w:val="single"/>
        </w:rPr>
      </w:pPr>
    </w:p>
    <w:p w14:paraId="5BD75503" w14:textId="77777777" w:rsidR="0097308E" w:rsidRPr="00EA41D1" w:rsidRDefault="0097308E" w:rsidP="0097308E">
      <w:pPr>
        <w:pStyle w:val="Listenabsatz"/>
        <w:spacing w:before="20" w:line="276" w:lineRule="auto"/>
        <w:rPr>
          <w:rFonts w:ascii="Arial" w:hAnsi="Arial" w:cs="Arial"/>
          <w:b/>
          <w:sz w:val="20"/>
          <w:szCs w:val="20"/>
          <w:u w:val="single"/>
        </w:rPr>
      </w:pPr>
    </w:p>
    <w:p w14:paraId="191CD9A1" w14:textId="77777777" w:rsidR="0097308E" w:rsidRPr="00EA41D1" w:rsidRDefault="0097308E" w:rsidP="0097308E">
      <w:pPr>
        <w:pStyle w:val="Listenabsatz"/>
        <w:spacing w:before="20" w:line="276" w:lineRule="auto"/>
        <w:rPr>
          <w:rFonts w:ascii="Arial" w:hAnsi="Arial" w:cs="Arial"/>
          <w:sz w:val="20"/>
          <w:szCs w:val="20"/>
        </w:rPr>
      </w:pPr>
      <w:r w:rsidRPr="00EA41D1">
        <w:rPr>
          <w:rFonts w:ascii="Arial" w:hAnsi="Arial" w:cs="Arial"/>
          <w:b/>
          <w:sz w:val="20"/>
          <w:szCs w:val="20"/>
          <w:u w:val="single"/>
        </w:rPr>
        <w:t>Freitag,</w:t>
      </w:r>
      <w:r>
        <w:rPr>
          <w:rFonts w:ascii="Arial" w:hAnsi="Arial" w:cs="Arial"/>
          <w:b/>
          <w:sz w:val="20"/>
          <w:szCs w:val="20"/>
          <w:u w:val="single"/>
        </w:rPr>
        <w:t xml:space="preserve"> 03</w:t>
      </w:r>
      <w:r w:rsidRPr="00EA41D1">
        <w:rPr>
          <w:rFonts w:ascii="Arial" w:hAnsi="Arial" w:cs="Arial"/>
          <w:b/>
          <w:sz w:val="20"/>
          <w:szCs w:val="20"/>
          <w:u w:val="single"/>
        </w:rPr>
        <w:t>.0</w:t>
      </w:r>
      <w:r>
        <w:rPr>
          <w:rFonts w:ascii="Arial" w:hAnsi="Arial" w:cs="Arial"/>
          <w:b/>
          <w:sz w:val="20"/>
          <w:szCs w:val="20"/>
          <w:u w:val="single"/>
        </w:rPr>
        <w:t>5</w:t>
      </w:r>
      <w:r w:rsidRPr="00EA41D1">
        <w:rPr>
          <w:rFonts w:ascii="Arial" w:hAnsi="Arial" w:cs="Arial"/>
          <w:b/>
          <w:sz w:val="20"/>
          <w:szCs w:val="20"/>
          <w:u w:val="single"/>
        </w:rPr>
        <w:t>.</w:t>
      </w:r>
    </w:p>
    <w:p w14:paraId="02D5C092" w14:textId="77777777" w:rsidR="0097308E" w:rsidRPr="00EA41D1" w:rsidRDefault="0097308E" w:rsidP="0097308E">
      <w:pPr>
        <w:spacing w:before="20" w:line="276" w:lineRule="auto"/>
        <w:ind w:right="-567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ab 7.00 Uhr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  <w:t xml:space="preserve">Frühstück 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BSFZ Obertraun</w:t>
      </w:r>
    </w:p>
    <w:p w14:paraId="5D4954AA" w14:textId="77777777" w:rsidR="0097308E" w:rsidRPr="00EA41D1" w:rsidRDefault="0097308E" w:rsidP="009730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072"/>
        </w:tabs>
        <w:spacing w:before="20" w:line="276" w:lineRule="auto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09.30 Uhr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  <w:t>FINALE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BSFZ Obertraun</w:t>
      </w:r>
      <w:r w:rsidRPr="00EA41D1">
        <w:rPr>
          <w:rFonts w:ascii="Arial" w:hAnsi="Arial" w:cs="Arial"/>
          <w:sz w:val="20"/>
        </w:rPr>
        <w:tab/>
      </w:r>
    </w:p>
    <w:p w14:paraId="6141DD5E" w14:textId="77777777" w:rsidR="0097308E" w:rsidRPr="00EA41D1" w:rsidRDefault="0097308E" w:rsidP="0097308E">
      <w:pPr>
        <w:spacing w:before="20" w:line="276" w:lineRule="auto"/>
        <w:ind w:right="-567"/>
        <w:rPr>
          <w:rFonts w:ascii="Arial" w:hAnsi="Arial" w:cs="Arial"/>
          <w:sz w:val="20"/>
        </w:rPr>
      </w:pPr>
      <w:r w:rsidRPr="00EA41D1">
        <w:rPr>
          <w:rFonts w:ascii="Arial" w:hAnsi="Arial" w:cs="Arial"/>
          <w:sz w:val="20"/>
        </w:rPr>
        <w:t>anschl.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>Siegerehrung + Abreise</w:t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  <w:r w:rsidRPr="00EA41D1">
        <w:rPr>
          <w:rFonts w:ascii="Arial" w:hAnsi="Arial" w:cs="Arial"/>
          <w:sz w:val="20"/>
        </w:rPr>
        <w:tab/>
      </w:r>
    </w:p>
    <w:p w14:paraId="36D6474D" w14:textId="77777777" w:rsidR="0097308E" w:rsidRDefault="0097308E" w:rsidP="0097308E">
      <w:pPr>
        <w:ind w:right="-284"/>
        <w:jc w:val="center"/>
        <w:rPr>
          <w:b/>
          <w:sz w:val="20"/>
        </w:rPr>
      </w:pPr>
    </w:p>
    <w:p w14:paraId="557A1AE1" w14:textId="77777777" w:rsidR="0097308E" w:rsidRPr="001E7111" w:rsidRDefault="0097308E" w:rsidP="0097308E">
      <w:pPr>
        <w:jc w:val="center"/>
      </w:pPr>
      <w:r>
        <w:rPr>
          <w:bCs/>
          <w:sz w:val="16"/>
          <w:szCs w:val="16"/>
        </w:rPr>
        <w:t>Vorbehaltlich eventuell notwendiger Änderungen!</w:t>
      </w:r>
    </w:p>
    <w:sectPr w:rsidR="0097308E" w:rsidRPr="001E7111" w:rsidSect="0095598D">
      <w:headerReference w:type="default" r:id="rId8"/>
      <w:footerReference w:type="default" r:id="rId9"/>
      <w:pgSz w:w="11906" w:h="16838"/>
      <w:pgMar w:top="426" w:right="1417" w:bottom="1244" w:left="1417" w:header="284" w:footer="6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687AA" w14:textId="77777777" w:rsidR="0095598D" w:rsidRDefault="0095598D">
      <w:r>
        <w:separator/>
      </w:r>
    </w:p>
  </w:endnote>
  <w:endnote w:type="continuationSeparator" w:id="0">
    <w:p w14:paraId="6426DF0B" w14:textId="77777777" w:rsidR="0095598D" w:rsidRDefault="00955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02C0E" w14:textId="54E4DBDB" w:rsidR="00F3782B" w:rsidRDefault="00470730" w:rsidP="00470730">
    <w:pPr>
      <w:pStyle w:val="Fuzeile"/>
      <w:pBdr>
        <w:top w:val="single" w:sz="4" w:space="19" w:color="auto"/>
      </w:pBdr>
      <w:tabs>
        <w:tab w:val="clear" w:pos="4536"/>
        <w:tab w:val="left" w:pos="1773"/>
        <w:tab w:val="left" w:pos="3621"/>
        <w:tab w:val="left" w:pos="5223"/>
        <w:tab w:val="left" w:pos="7483"/>
      </w:tabs>
      <w:rPr>
        <w:noProof/>
      </w:rPr>
    </w:pPr>
    <w:r>
      <w:rPr>
        <w:noProof/>
      </w:rPr>
      <w:drawing>
        <wp:anchor distT="0" distB="0" distL="114300" distR="114300" simplePos="0" relativeHeight="251699200" behindDoc="1" locked="0" layoutInCell="1" allowOverlap="1" wp14:anchorId="72DB396B" wp14:editId="2C36B5BD">
          <wp:simplePos x="0" y="0"/>
          <wp:positionH relativeFrom="column">
            <wp:posOffset>4843780</wp:posOffset>
          </wp:positionH>
          <wp:positionV relativeFrom="paragraph">
            <wp:posOffset>261620</wp:posOffset>
          </wp:positionV>
          <wp:extent cx="990600" cy="220243"/>
          <wp:effectExtent l="0" t="0" r="0" b="8890"/>
          <wp:wrapNone/>
          <wp:docPr id="209201168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011689" name="Grafik 20920116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220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 wp14:anchorId="5F674E9E" wp14:editId="0A6FB26A">
          <wp:simplePos x="0" y="0"/>
          <wp:positionH relativeFrom="column">
            <wp:posOffset>3730625</wp:posOffset>
          </wp:positionH>
          <wp:positionV relativeFrom="paragraph">
            <wp:posOffset>145415</wp:posOffset>
          </wp:positionV>
          <wp:extent cx="1010567" cy="443552"/>
          <wp:effectExtent l="0" t="0" r="0" b="0"/>
          <wp:wrapNone/>
          <wp:docPr id="107" name="Grafik 10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8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567" cy="443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5104" behindDoc="1" locked="0" layoutInCell="1" allowOverlap="1" wp14:anchorId="4F12B407" wp14:editId="0970B087">
          <wp:simplePos x="0" y="0"/>
          <wp:positionH relativeFrom="column">
            <wp:posOffset>2233930</wp:posOffset>
          </wp:positionH>
          <wp:positionV relativeFrom="paragraph">
            <wp:posOffset>145614</wp:posOffset>
          </wp:positionV>
          <wp:extent cx="1400804" cy="443230"/>
          <wp:effectExtent l="0" t="0" r="0" b="0"/>
          <wp:wrapNone/>
          <wp:docPr id="106" name="Grafik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804" cy="44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072" behindDoc="1" locked="0" layoutInCell="1" allowOverlap="1" wp14:anchorId="3F5E51F0" wp14:editId="26102064">
          <wp:simplePos x="0" y="0"/>
          <wp:positionH relativeFrom="column">
            <wp:posOffset>424180</wp:posOffset>
          </wp:positionH>
          <wp:positionV relativeFrom="paragraph">
            <wp:posOffset>135890</wp:posOffset>
          </wp:positionV>
          <wp:extent cx="1693536" cy="443230"/>
          <wp:effectExtent l="0" t="0" r="0" b="0"/>
          <wp:wrapNone/>
          <wp:docPr id="105" name="Grafik 105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3536" cy="44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31616" behindDoc="1" locked="0" layoutInCell="1" allowOverlap="0" wp14:anchorId="6163D479" wp14:editId="29900E59">
          <wp:simplePos x="0" y="0"/>
          <wp:positionH relativeFrom="column">
            <wp:posOffset>-197485</wp:posOffset>
          </wp:positionH>
          <wp:positionV relativeFrom="page">
            <wp:posOffset>10045065</wp:posOffset>
          </wp:positionV>
          <wp:extent cx="583938" cy="294309"/>
          <wp:effectExtent l="0" t="0" r="6985" b="0"/>
          <wp:wrapNone/>
          <wp:docPr id="10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938" cy="2943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3B31">
      <w:rPr>
        <w:noProof/>
      </w:rPr>
      <w:tab/>
    </w:r>
    <w:r w:rsidR="002B6B9E">
      <w:rPr>
        <w:noProof/>
      </w:rPr>
      <w:tab/>
    </w:r>
    <w:r w:rsidR="002B6B9E">
      <w:rPr>
        <w:noProof/>
      </w:rPr>
      <w:tab/>
    </w:r>
    <w:r w:rsidR="00D83847">
      <w:rPr>
        <w:noProof/>
      </w:rPr>
      <w:tab/>
    </w:r>
    <w:r w:rsidR="00CE3B31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E10B9" w14:textId="77777777" w:rsidR="0095598D" w:rsidRDefault="0095598D">
      <w:r>
        <w:separator/>
      </w:r>
    </w:p>
  </w:footnote>
  <w:footnote w:type="continuationSeparator" w:id="0">
    <w:p w14:paraId="1AB6EE3C" w14:textId="77777777" w:rsidR="0095598D" w:rsidRDefault="00955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C01D7" w14:textId="203B089E" w:rsidR="00EC7C97" w:rsidRDefault="00EC7C97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4656" behindDoc="1" locked="0" layoutInCell="1" allowOverlap="1" wp14:anchorId="1E5CCC7E" wp14:editId="187F21C4">
          <wp:simplePos x="0" y="0"/>
          <wp:positionH relativeFrom="column">
            <wp:posOffset>3720465</wp:posOffset>
          </wp:positionH>
          <wp:positionV relativeFrom="paragraph">
            <wp:posOffset>140970</wp:posOffset>
          </wp:positionV>
          <wp:extent cx="880110" cy="370840"/>
          <wp:effectExtent l="0" t="0" r="0" b="0"/>
          <wp:wrapThrough wrapText="bothSides">
            <wp:wrapPolygon edited="0">
              <wp:start x="0" y="0"/>
              <wp:lineTo x="0" y="19973"/>
              <wp:lineTo x="21039" y="19973"/>
              <wp:lineTo x="21039" y="0"/>
              <wp:lineTo x="0" y="0"/>
            </wp:wrapPolygon>
          </wp:wrapThrough>
          <wp:docPr id="101" name="Grafik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110" cy="370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364A91B6" wp14:editId="67B5680D">
          <wp:simplePos x="0" y="0"/>
          <wp:positionH relativeFrom="margin">
            <wp:posOffset>-28575</wp:posOffset>
          </wp:positionH>
          <wp:positionV relativeFrom="paragraph">
            <wp:posOffset>178435</wp:posOffset>
          </wp:positionV>
          <wp:extent cx="1057275" cy="349250"/>
          <wp:effectExtent l="0" t="0" r="9525" b="0"/>
          <wp:wrapThrough wrapText="bothSides">
            <wp:wrapPolygon edited="0">
              <wp:start x="0" y="0"/>
              <wp:lineTo x="0" y="20029"/>
              <wp:lineTo x="21405" y="20029"/>
              <wp:lineTo x="21405" y="0"/>
              <wp:lineTo x="0" y="0"/>
            </wp:wrapPolygon>
          </wp:wrapThrough>
          <wp:docPr id="104" name="Grafik 10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34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ACFBDB" w14:textId="18EEAE47" w:rsidR="00F3782B" w:rsidRDefault="000144BA">
    <w:pPr>
      <w:pStyle w:val="Kopfzeile"/>
    </w:pPr>
    <w:r>
      <w:rPr>
        <w:rFonts w:ascii="Comic Sans MS" w:hAnsi="Comic Sans MS"/>
        <w:noProof/>
      </w:rPr>
      <w:drawing>
        <wp:anchor distT="0" distB="0" distL="114300" distR="114300" simplePos="0" relativeHeight="251698176" behindDoc="0" locked="0" layoutInCell="1" allowOverlap="1" wp14:anchorId="17A09E94" wp14:editId="07F063DE">
          <wp:simplePos x="0" y="0"/>
          <wp:positionH relativeFrom="column">
            <wp:posOffset>2131060</wp:posOffset>
          </wp:positionH>
          <wp:positionV relativeFrom="paragraph">
            <wp:posOffset>-635</wp:posOffset>
          </wp:positionV>
          <wp:extent cx="1589758" cy="436404"/>
          <wp:effectExtent l="0" t="0" r="0" b="1905"/>
          <wp:wrapNone/>
          <wp:docPr id="1744925602" name="Grafik 174492560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9758" cy="4364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7C97">
      <w:rPr>
        <w:noProof/>
      </w:rPr>
      <w:drawing>
        <wp:anchor distT="0" distB="0" distL="114300" distR="114300" simplePos="0" relativeHeight="251696128" behindDoc="0" locked="0" layoutInCell="1" allowOverlap="1" wp14:anchorId="13926D8B" wp14:editId="4A22026A">
          <wp:simplePos x="0" y="0"/>
          <wp:positionH relativeFrom="margin">
            <wp:posOffset>4519930</wp:posOffset>
          </wp:positionH>
          <wp:positionV relativeFrom="paragraph">
            <wp:posOffset>5715</wp:posOffset>
          </wp:positionV>
          <wp:extent cx="1387681" cy="340995"/>
          <wp:effectExtent l="0" t="0" r="0" b="190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681" cy="340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7C97">
      <w:rPr>
        <w:noProof/>
      </w:rPr>
      <w:drawing>
        <wp:anchor distT="0" distB="0" distL="114300" distR="114300" simplePos="0" relativeHeight="251655680" behindDoc="1" locked="0" layoutInCell="1" allowOverlap="1" wp14:anchorId="4F357D95" wp14:editId="58711679">
          <wp:simplePos x="0" y="0"/>
          <wp:positionH relativeFrom="column">
            <wp:posOffset>1102360</wp:posOffset>
          </wp:positionH>
          <wp:positionV relativeFrom="paragraph">
            <wp:posOffset>56515</wp:posOffset>
          </wp:positionV>
          <wp:extent cx="927735" cy="245110"/>
          <wp:effectExtent l="0" t="0" r="5715" b="2540"/>
          <wp:wrapThrough wrapText="bothSides">
            <wp:wrapPolygon edited="0">
              <wp:start x="0" y="0"/>
              <wp:lineTo x="0" y="20145"/>
              <wp:lineTo x="21290" y="20145"/>
              <wp:lineTo x="21290" y="0"/>
              <wp:lineTo x="0" y="0"/>
            </wp:wrapPolygon>
          </wp:wrapThrough>
          <wp:docPr id="103" name="Grafik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735" cy="245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6EF88" w14:textId="146333ED" w:rsidR="00FC12AD" w:rsidRDefault="004866E7" w:rsidP="007B5498">
    <w:pPr>
      <w:pStyle w:val="Kopfzeile"/>
      <w:pBdr>
        <w:bottom w:val="single" w:sz="4" w:space="0" w:color="auto"/>
      </w:pBdr>
      <w:tabs>
        <w:tab w:val="clear" w:pos="4536"/>
        <w:tab w:val="clear" w:pos="9072"/>
        <w:tab w:val="left" w:pos="4078"/>
        <w:tab w:val="left" w:pos="7668"/>
      </w:tabs>
    </w:pPr>
    <w:r>
      <w:tab/>
    </w:r>
    <w:r w:rsidR="007B5498">
      <w:tab/>
    </w:r>
  </w:p>
  <w:p w14:paraId="465DFA21" w14:textId="63BD2488" w:rsidR="004B444B" w:rsidRDefault="004B444B" w:rsidP="004866E7">
    <w:pPr>
      <w:pStyle w:val="Kopfzeile"/>
      <w:pBdr>
        <w:bottom w:val="single" w:sz="4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8291FED"/>
    <w:multiLevelType w:val="hybridMultilevel"/>
    <w:tmpl w:val="03E4BAAE"/>
    <w:lvl w:ilvl="0" w:tplc="45842796">
      <w:start w:val="1"/>
      <w:numFmt w:val="bullet"/>
      <w:lvlText w:val=""/>
      <w:lvlJc w:val="left"/>
      <w:pPr>
        <w:ind w:left="556" w:hanging="360"/>
      </w:pPr>
      <w:rPr>
        <w:rFonts w:ascii="Symbol" w:eastAsia="Symbol" w:hAnsi="Symbol" w:hint="default"/>
        <w:sz w:val="24"/>
        <w:szCs w:val="24"/>
      </w:rPr>
    </w:lvl>
    <w:lvl w:ilvl="1" w:tplc="09485EF0">
      <w:start w:val="1"/>
      <w:numFmt w:val="bullet"/>
      <w:lvlText w:val="•"/>
      <w:lvlJc w:val="left"/>
      <w:pPr>
        <w:ind w:left="1453" w:hanging="360"/>
      </w:pPr>
      <w:rPr>
        <w:rFonts w:hint="default"/>
      </w:rPr>
    </w:lvl>
    <w:lvl w:ilvl="2" w:tplc="99721EE2">
      <w:start w:val="1"/>
      <w:numFmt w:val="bullet"/>
      <w:lvlText w:val="•"/>
      <w:lvlJc w:val="left"/>
      <w:pPr>
        <w:ind w:left="2350" w:hanging="360"/>
      </w:pPr>
      <w:rPr>
        <w:rFonts w:hint="default"/>
      </w:rPr>
    </w:lvl>
    <w:lvl w:ilvl="3" w:tplc="489879FE">
      <w:start w:val="1"/>
      <w:numFmt w:val="bullet"/>
      <w:lvlText w:val="•"/>
      <w:lvlJc w:val="left"/>
      <w:pPr>
        <w:ind w:left="3247" w:hanging="360"/>
      </w:pPr>
      <w:rPr>
        <w:rFonts w:hint="default"/>
      </w:rPr>
    </w:lvl>
    <w:lvl w:ilvl="4" w:tplc="8D8A6DF4">
      <w:start w:val="1"/>
      <w:numFmt w:val="bullet"/>
      <w:lvlText w:val="•"/>
      <w:lvlJc w:val="left"/>
      <w:pPr>
        <w:ind w:left="4144" w:hanging="360"/>
      </w:pPr>
      <w:rPr>
        <w:rFonts w:hint="default"/>
      </w:rPr>
    </w:lvl>
    <w:lvl w:ilvl="5" w:tplc="BFF6B6E2">
      <w:start w:val="1"/>
      <w:numFmt w:val="bullet"/>
      <w:lvlText w:val="•"/>
      <w:lvlJc w:val="left"/>
      <w:pPr>
        <w:ind w:left="5041" w:hanging="360"/>
      </w:pPr>
      <w:rPr>
        <w:rFonts w:hint="default"/>
      </w:rPr>
    </w:lvl>
    <w:lvl w:ilvl="6" w:tplc="965A62EE">
      <w:start w:val="1"/>
      <w:numFmt w:val="bullet"/>
      <w:lvlText w:val="•"/>
      <w:lvlJc w:val="left"/>
      <w:pPr>
        <w:ind w:left="5938" w:hanging="360"/>
      </w:pPr>
      <w:rPr>
        <w:rFonts w:hint="default"/>
      </w:rPr>
    </w:lvl>
    <w:lvl w:ilvl="7" w:tplc="D6B2236E">
      <w:start w:val="1"/>
      <w:numFmt w:val="bullet"/>
      <w:lvlText w:val="•"/>
      <w:lvlJc w:val="left"/>
      <w:pPr>
        <w:ind w:left="6835" w:hanging="360"/>
      </w:pPr>
      <w:rPr>
        <w:rFonts w:hint="default"/>
      </w:rPr>
    </w:lvl>
    <w:lvl w:ilvl="8" w:tplc="B6987912">
      <w:start w:val="1"/>
      <w:numFmt w:val="bullet"/>
      <w:lvlText w:val="•"/>
      <w:lvlJc w:val="left"/>
      <w:pPr>
        <w:ind w:left="7732" w:hanging="360"/>
      </w:pPr>
      <w:rPr>
        <w:rFonts w:hint="default"/>
      </w:rPr>
    </w:lvl>
  </w:abstractNum>
  <w:abstractNum w:abstractNumId="2" w15:restartNumberingAfterBreak="0">
    <w:nsid w:val="3C07163A"/>
    <w:multiLevelType w:val="singleLevel"/>
    <w:tmpl w:val="634A7A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636D0F64"/>
    <w:multiLevelType w:val="hybridMultilevel"/>
    <w:tmpl w:val="5412CF62"/>
    <w:lvl w:ilvl="0" w:tplc="0C07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4" w15:restartNumberingAfterBreak="0">
    <w:nsid w:val="672E17AA"/>
    <w:multiLevelType w:val="hybridMultilevel"/>
    <w:tmpl w:val="AD58A748"/>
    <w:lvl w:ilvl="0" w:tplc="09485EF0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76405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" w16cid:durableId="1875923855">
    <w:abstractNumId w:val="2"/>
  </w:num>
  <w:num w:numId="3" w16cid:durableId="487792227">
    <w:abstractNumId w:val="1"/>
  </w:num>
  <w:num w:numId="4" w16cid:durableId="2019188108">
    <w:abstractNumId w:val="3"/>
  </w:num>
  <w:num w:numId="5" w16cid:durableId="293042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111"/>
    <w:rsid w:val="00011FC8"/>
    <w:rsid w:val="000144BA"/>
    <w:rsid w:val="0003489B"/>
    <w:rsid w:val="00035AEB"/>
    <w:rsid w:val="000453AC"/>
    <w:rsid w:val="00060EB2"/>
    <w:rsid w:val="00072A79"/>
    <w:rsid w:val="000839A4"/>
    <w:rsid w:val="00090A3A"/>
    <w:rsid w:val="000B0148"/>
    <w:rsid w:val="000C1AB9"/>
    <w:rsid w:val="000F1D71"/>
    <w:rsid w:val="000F6186"/>
    <w:rsid w:val="000F6998"/>
    <w:rsid w:val="0012193F"/>
    <w:rsid w:val="001263DA"/>
    <w:rsid w:val="00137F1C"/>
    <w:rsid w:val="00145D0B"/>
    <w:rsid w:val="00151568"/>
    <w:rsid w:val="00173D76"/>
    <w:rsid w:val="00180B17"/>
    <w:rsid w:val="001B53B3"/>
    <w:rsid w:val="001C26C2"/>
    <w:rsid w:val="001C4F86"/>
    <w:rsid w:val="001E6390"/>
    <w:rsid w:val="001E7111"/>
    <w:rsid w:val="001F56EC"/>
    <w:rsid w:val="002064F5"/>
    <w:rsid w:val="0024205E"/>
    <w:rsid w:val="00262FE6"/>
    <w:rsid w:val="002957A0"/>
    <w:rsid w:val="002967D5"/>
    <w:rsid w:val="002B6B9E"/>
    <w:rsid w:val="002F1D37"/>
    <w:rsid w:val="00303966"/>
    <w:rsid w:val="00307D10"/>
    <w:rsid w:val="003447E4"/>
    <w:rsid w:val="00345A37"/>
    <w:rsid w:val="00363C84"/>
    <w:rsid w:val="00370D94"/>
    <w:rsid w:val="00373770"/>
    <w:rsid w:val="00384F12"/>
    <w:rsid w:val="00387D15"/>
    <w:rsid w:val="00393707"/>
    <w:rsid w:val="003A6382"/>
    <w:rsid w:val="003B209E"/>
    <w:rsid w:val="003E4FBE"/>
    <w:rsid w:val="003F3AB1"/>
    <w:rsid w:val="0040715D"/>
    <w:rsid w:val="00411B28"/>
    <w:rsid w:val="00425A66"/>
    <w:rsid w:val="004318AF"/>
    <w:rsid w:val="0043509D"/>
    <w:rsid w:val="004660BC"/>
    <w:rsid w:val="00470730"/>
    <w:rsid w:val="0048176F"/>
    <w:rsid w:val="0048211B"/>
    <w:rsid w:val="004866E7"/>
    <w:rsid w:val="004B444B"/>
    <w:rsid w:val="004C1831"/>
    <w:rsid w:val="004C580D"/>
    <w:rsid w:val="004E6D1A"/>
    <w:rsid w:val="00501C2B"/>
    <w:rsid w:val="005523B7"/>
    <w:rsid w:val="00560C1F"/>
    <w:rsid w:val="00563F85"/>
    <w:rsid w:val="0057063E"/>
    <w:rsid w:val="00574C16"/>
    <w:rsid w:val="00587AB5"/>
    <w:rsid w:val="005D2E37"/>
    <w:rsid w:val="005E179F"/>
    <w:rsid w:val="005E3DE0"/>
    <w:rsid w:val="005E749C"/>
    <w:rsid w:val="005F3B1C"/>
    <w:rsid w:val="00622FC8"/>
    <w:rsid w:val="006234AD"/>
    <w:rsid w:val="0062460C"/>
    <w:rsid w:val="00632C68"/>
    <w:rsid w:val="00641C9C"/>
    <w:rsid w:val="00642BB4"/>
    <w:rsid w:val="00647847"/>
    <w:rsid w:val="00686FC2"/>
    <w:rsid w:val="00693045"/>
    <w:rsid w:val="006B6704"/>
    <w:rsid w:val="006C0A4F"/>
    <w:rsid w:val="006C182A"/>
    <w:rsid w:val="006F61D9"/>
    <w:rsid w:val="007124C7"/>
    <w:rsid w:val="00714484"/>
    <w:rsid w:val="00715215"/>
    <w:rsid w:val="00721D04"/>
    <w:rsid w:val="00731F7F"/>
    <w:rsid w:val="00736748"/>
    <w:rsid w:val="0074027B"/>
    <w:rsid w:val="00766D26"/>
    <w:rsid w:val="007718CE"/>
    <w:rsid w:val="007861DA"/>
    <w:rsid w:val="00791E02"/>
    <w:rsid w:val="007A0BAB"/>
    <w:rsid w:val="007A11A3"/>
    <w:rsid w:val="007B5498"/>
    <w:rsid w:val="007C4189"/>
    <w:rsid w:val="007D5407"/>
    <w:rsid w:val="007E4E19"/>
    <w:rsid w:val="00807B62"/>
    <w:rsid w:val="00811872"/>
    <w:rsid w:val="0083310A"/>
    <w:rsid w:val="00842EB7"/>
    <w:rsid w:val="0086364B"/>
    <w:rsid w:val="008739C8"/>
    <w:rsid w:val="00882B8F"/>
    <w:rsid w:val="008B6715"/>
    <w:rsid w:val="008D505F"/>
    <w:rsid w:val="00903CE3"/>
    <w:rsid w:val="00917978"/>
    <w:rsid w:val="0095598D"/>
    <w:rsid w:val="00962F26"/>
    <w:rsid w:val="0097308E"/>
    <w:rsid w:val="00996690"/>
    <w:rsid w:val="009A157D"/>
    <w:rsid w:val="009E1FFA"/>
    <w:rsid w:val="009E468C"/>
    <w:rsid w:val="009F09DB"/>
    <w:rsid w:val="009F623B"/>
    <w:rsid w:val="00A05FCA"/>
    <w:rsid w:val="00A1494F"/>
    <w:rsid w:val="00A16C46"/>
    <w:rsid w:val="00A2547C"/>
    <w:rsid w:val="00A35D54"/>
    <w:rsid w:val="00A44BDD"/>
    <w:rsid w:val="00A5390B"/>
    <w:rsid w:val="00A723F4"/>
    <w:rsid w:val="00A75C16"/>
    <w:rsid w:val="00A77B28"/>
    <w:rsid w:val="00A8007C"/>
    <w:rsid w:val="00A862AF"/>
    <w:rsid w:val="00A9559A"/>
    <w:rsid w:val="00AB09C3"/>
    <w:rsid w:val="00AB39B8"/>
    <w:rsid w:val="00AB7C12"/>
    <w:rsid w:val="00AF188C"/>
    <w:rsid w:val="00AF1D48"/>
    <w:rsid w:val="00AF6C6F"/>
    <w:rsid w:val="00B25EDD"/>
    <w:rsid w:val="00B46F08"/>
    <w:rsid w:val="00B7576D"/>
    <w:rsid w:val="00B77DCF"/>
    <w:rsid w:val="00B82FC8"/>
    <w:rsid w:val="00B953FB"/>
    <w:rsid w:val="00BB2E87"/>
    <w:rsid w:val="00BB657E"/>
    <w:rsid w:val="00BC6649"/>
    <w:rsid w:val="00BC6AF8"/>
    <w:rsid w:val="00BC70E1"/>
    <w:rsid w:val="00C33006"/>
    <w:rsid w:val="00C34B9D"/>
    <w:rsid w:val="00C656E5"/>
    <w:rsid w:val="00C70EBC"/>
    <w:rsid w:val="00C839D8"/>
    <w:rsid w:val="00C9739D"/>
    <w:rsid w:val="00CA12E7"/>
    <w:rsid w:val="00CA2A21"/>
    <w:rsid w:val="00CD0866"/>
    <w:rsid w:val="00CE3B31"/>
    <w:rsid w:val="00CE5043"/>
    <w:rsid w:val="00CE7924"/>
    <w:rsid w:val="00D37C4C"/>
    <w:rsid w:val="00D4583F"/>
    <w:rsid w:val="00D66174"/>
    <w:rsid w:val="00D83847"/>
    <w:rsid w:val="00D955B7"/>
    <w:rsid w:val="00DA2085"/>
    <w:rsid w:val="00DA5400"/>
    <w:rsid w:val="00DB5009"/>
    <w:rsid w:val="00DB582E"/>
    <w:rsid w:val="00DC090F"/>
    <w:rsid w:val="00DD363E"/>
    <w:rsid w:val="00DD5A80"/>
    <w:rsid w:val="00DE4F61"/>
    <w:rsid w:val="00DF45C9"/>
    <w:rsid w:val="00E12853"/>
    <w:rsid w:val="00E21611"/>
    <w:rsid w:val="00E4556E"/>
    <w:rsid w:val="00EB7EAE"/>
    <w:rsid w:val="00EC7C97"/>
    <w:rsid w:val="00F002E8"/>
    <w:rsid w:val="00F21C49"/>
    <w:rsid w:val="00F3782B"/>
    <w:rsid w:val="00F449CE"/>
    <w:rsid w:val="00F45BD5"/>
    <w:rsid w:val="00F57E41"/>
    <w:rsid w:val="00F6188A"/>
    <w:rsid w:val="00F84310"/>
    <w:rsid w:val="00FA5C47"/>
    <w:rsid w:val="00FB306E"/>
    <w:rsid w:val="00FB338F"/>
    <w:rsid w:val="00FC0C5C"/>
    <w:rsid w:val="00FC12AD"/>
    <w:rsid w:val="00FD31E0"/>
    <w:rsid w:val="00FD582E"/>
    <w:rsid w:val="00FF5DDF"/>
    <w:rsid w:val="00FF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4F6C5A"/>
  <w15:docId w15:val="{F50FC98A-E722-4661-AE07-AF3232EDA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66D26"/>
    <w:rPr>
      <w:sz w:val="24"/>
      <w:szCs w:val="24"/>
      <w:lang w:eastAsia="de-DE"/>
    </w:rPr>
  </w:style>
  <w:style w:type="paragraph" w:styleId="berschrift1">
    <w:name w:val="heading 1"/>
    <w:basedOn w:val="Standard"/>
    <w:link w:val="berschrift1Zchn"/>
    <w:uiPriority w:val="1"/>
    <w:qFormat/>
    <w:rsid w:val="005D2E37"/>
    <w:pPr>
      <w:widowControl w:val="0"/>
      <w:ind w:left="195"/>
      <w:outlineLvl w:val="0"/>
    </w:pPr>
    <w:rPr>
      <w:rFonts w:ascii="Arial" w:eastAsia="Arial" w:hAnsi="Arial"/>
      <w:b/>
      <w:bCs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3310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3310A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8331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83310A"/>
    <w:rPr>
      <w:color w:val="0000FF"/>
      <w:u w:val="single"/>
    </w:rPr>
  </w:style>
  <w:style w:type="paragraph" w:styleId="Textkrper">
    <w:name w:val="Body Text"/>
    <w:basedOn w:val="Standard"/>
    <w:uiPriority w:val="1"/>
    <w:qFormat/>
    <w:rsid w:val="0083310A"/>
    <w:pPr>
      <w:jc w:val="center"/>
    </w:pPr>
    <w:rPr>
      <w:rFonts w:ascii="Arial" w:hAnsi="Arial"/>
      <w:sz w:val="22"/>
      <w:szCs w:val="16"/>
    </w:rPr>
  </w:style>
  <w:style w:type="paragraph" w:styleId="Textkrper2">
    <w:name w:val="Body Text 2"/>
    <w:basedOn w:val="Standard"/>
    <w:rsid w:val="0083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/>
      <w:b/>
      <w:bCs/>
      <w:sz w:val="20"/>
      <w:szCs w:val="16"/>
    </w:rPr>
  </w:style>
  <w:style w:type="paragraph" w:styleId="Sprechblasentext">
    <w:name w:val="Balloon Text"/>
    <w:basedOn w:val="Standard"/>
    <w:semiHidden/>
    <w:rsid w:val="00E12853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uiPriority w:val="99"/>
    <w:rsid w:val="00BB657E"/>
    <w:rPr>
      <w:sz w:val="24"/>
      <w:lang w:val="de-DE" w:eastAsia="de-DE"/>
    </w:rPr>
  </w:style>
  <w:style w:type="paragraph" w:styleId="StandardWeb">
    <w:name w:val="Normal (Web)"/>
    <w:basedOn w:val="Standard"/>
    <w:uiPriority w:val="99"/>
    <w:unhideWhenUsed/>
    <w:rsid w:val="0012193F"/>
    <w:pPr>
      <w:spacing w:before="100" w:beforeAutospacing="1" w:after="100" w:afterAutospacing="1"/>
    </w:pPr>
    <w:rPr>
      <w:lang w:eastAsia="de-AT"/>
    </w:rPr>
  </w:style>
  <w:style w:type="paragraph" w:styleId="NurText">
    <w:name w:val="Plain Text"/>
    <w:basedOn w:val="Standard"/>
    <w:link w:val="NurTextZchn"/>
    <w:uiPriority w:val="99"/>
    <w:unhideWhenUsed/>
    <w:rsid w:val="0012193F"/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12193F"/>
    <w:rPr>
      <w:rFonts w:ascii="Consolas" w:eastAsia="Calibri" w:hAnsi="Consolas"/>
      <w:sz w:val="21"/>
      <w:szCs w:val="21"/>
      <w:lang w:eastAsia="en-US"/>
    </w:rPr>
  </w:style>
  <w:style w:type="character" w:styleId="Fett">
    <w:name w:val="Strong"/>
    <w:uiPriority w:val="22"/>
    <w:qFormat/>
    <w:rsid w:val="00AB09C3"/>
    <w:rPr>
      <w:b/>
      <w:bCs/>
    </w:rPr>
  </w:style>
  <w:style w:type="paragraph" w:styleId="Titel">
    <w:name w:val="Title"/>
    <w:basedOn w:val="Standard"/>
    <w:link w:val="TitelZchn"/>
    <w:qFormat/>
    <w:rsid w:val="007718CE"/>
    <w:pPr>
      <w:jc w:val="center"/>
    </w:pPr>
    <w:rPr>
      <w:b/>
      <w:bCs/>
      <w:sz w:val="28"/>
    </w:rPr>
  </w:style>
  <w:style w:type="character" w:customStyle="1" w:styleId="TitelZchn">
    <w:name w:val="Titel Zchn"/>
    <w:basedOn w:val="Absatz-Standardschriftart"/>
    <w:link w:val="Titel"/>
    <w:rsid w:val="007718CE"/>
    <w:rPr>
      <w:b/>
      <w:bCs/>
      <w:sz w:val="28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4556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766D26"/>
    <w:rPr>
      <w:color w:val="800080" w:themeColor="followedHyperlink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rsid w:val="00AF6C6F"/>
    <w:rPr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5D2E37"/>
    <w:rPr>
      <w:rFonts w:ascii="Arial" w:eastAsia="Arial" w:hAnsi="Arial"/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5D2E37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5D2E37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TableParagraph">
    <w:name w:val="Table Paragraph"/>
    <w:basedOn w:val="Standard"/>
    <w:uiPriority w:val="1"/>
    <w:qFormat/>
    <w:rsid w:val="005D2E37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5" Type="http://schemas.openxmlformats.org/officeDocument/2006/relationships/image" Target="media/image10.jpe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einhard\Desktop\SLVB%20Briefpapier%20aktuell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01111-253A-4E70-9015-53C771340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SLVB Briefpapier aktuell</Template>
  <TotalTime>0</TotalTime>
  <Pages>1</Pages>
  <Words>185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SPARKASSE-SCHÜLERLIGA FUSSBALL 2007/08</vt:lpstr>
    </vt:vector>
  </TitlesOfParts>
  <Company>BM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SPARKASSE-SCHÜLERLIGA FUSSBALL 2007/08</dc:title>
  <dc:subject/>
  <dc:creator>Reinhard</dc:creator>
  <cp:keywords/>
  <dc:description/>
  <cp:lastModifiedBy>Eveline Hoeller</cp:lastModifiedBy>
  <cp:revision>3</cp:revision>
  <cp:lastPrinted>2023-05-22T05:45:00Z</cp:lastPrinted>
  <dcterms:created xsi:type="dcterms:W3CDTF">2024-02-06T14:17:00Z</dcterms:created>
  <dcterms:modified xsi:type="dcterms:W3CDTF">2024-02-08T16:07:00Z</dcterms:modified>
</cp:coreProperties>
</file>