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3C" w:rsidRDefault="002A073C" w:rsidP="002A073C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OLE_LINK2"/>
      <w:bookmarkStart w:id="1" w:name="OLE_LINK1"/>
      <w:bookmarkStart w:id="2" w:name="_GoBack"/>
      <w:bookmarkEnd w:id="2"/>
    </w:p>
    <w:bookmarkEnd w:id="0"/>
    <w:bookmarkEnd w:id="1"/>
    <w:sectPr w:rsidR="002A073C" w:rsidSect="00CE7924">
      <w:headerReference w:type="default" r:id="rId9"/>
      <w:footerReference w:type="default" r:id="rId10"/>
      <w:pgSz w:w="11906" w:h="16838"/>
      <w:pgMar w:top="1417" w:right="1417" w:bottom="1244" w:left="1417" w:header="708" w:footer="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82B" w:rsidRDefault="00F3782B">
      <w:r>
        <w:separator/>
      </w:r>
    </w:p>
  </w:endnote>
  <w:endnote w:type="continuationSeparator" w:id="0">
    <w:p w:rsidR="00F3782B" w:rsidRDefault="00F3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933F3F" w:rsidP="00C229FC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6540"/>
      </w:tabs>
      <w:ind w:right="-426"/>
      <w:rPr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3028F339" wp14:editId="2E079FDC">
          <wp:simplePos x="0" y="0"/>
          <wp:positionH relativeFrom="column">
            <wp:posOffset>1148080</wp:posOffset>
          </wp:positionH>
          <wp:positionV relativeFrom="paragraph">
            <wp:posOffset>95885</wp:posOffset>
          </wp:positionV>
          <wp:extent cx="1801495" cy="352425"/>
          <wp:effectExtent l="0" t="0" r="8255" b="9525"/>
          <wp:wrapThrough wrapText="bothSides">
            <wp:wrapPolygon edited="0">
              <wp:start x="0" y="0"/>
              <wp:lineTo x="0" y="21016"/>
              <wp:lineTo x="21471" y="21016"/>
              <wp:lineTo x="21471" y="0"/>
              <wp:lineTo x="0" y="0"/>
            </wp:wrapPolygon>
          </wp:wrapThrough>
          <wp:docPr id="4" name="Grafik 4" descr="N:\jetzt.ii-8\Referat -II8a\Logos\Schülerliga\DL_slogan_cmyk_H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DL_slogan_cmyk_H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63815124" wp14:editId="7312B7FA">
          <wp:simplePos x="0" y="0"/>
          <wp:positionH relativeFrom="column">
            <wp:posOffset>3310255</wp:posOffset>
          </wp:positionH>
          <wp:positionV relativeFrom="paragraph">
            <wp:posOffset>95250</wp:posOffset>
          </wp:positionV>
          <wp:extent cx="1772920" cy="352425"/>
          <wp:effectExtent l="0" t="0" r="0" b="9525"/>
          <wp:wrapThrough wrapText="bothSides">
            <wp:wrapPolygon edited="0">
              <wp:start x="0" y="0"/>
              <wp:lineTo x="0" y="21016"/>
              <wp:lineTo x="21352" y="21016"/>
              <wp:lineTo x="21352" y="0"/>
              <wp:lineTo x="0" y="0"/>
            </wp:wrapPolygon>
          </wp:wrapThrough>
          <wp:docPr id="7" name="Grafik 7" descr="N:\jetzt.ii-8\Referat -II8a\Logos\Schülerliga\sBausparkasse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jetzt.ii-8\Referat -II8a\Logos\Schülerliga\sBausparkasse_NEU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998">
      <w:rPr>
        <w:noProof/>
      </w:rPr>
      <w:drawing>
        <wp:anchor distT="0" distB="0" distL="114300" distR="114300" simplePos="0" relativeHeight="251655680" behindDoc="1" locked="0" layoutInCell="1" allowOverlap="1" wp14:anchorId="64F04ACF" wp14:editId="7172C382">
          <wp:simplePos x="0" y="0"/>
          <wp:positionH relativeFrom="column">
            <wp:posOffset>5262880</wp:posOffset>
          </wp:positionH>
          <wp:positionV relativeFrom="paragraph">
            <wp:posOffset>95885</wp:posOffset>
          </wp:positionV>
          <wp:extent cx="798195" cy="408305"/>
          <wp:effectExtent l="0" t="0" r="0" b="0"/>
          <wp:wrapThrough wrapText="bothSides">
            <wp:wrapPolygon edited="0">
              <wp:start x="0" y="0"/>
              <wp:lineTo x="0" y="20156"/>
              <wp:lineTo x="21136" y="20156"/>
              <wp:lineTo x="21136" y="0"/>
              <wp:lineTo x="0" y="0"/>
            </wp:wrapPolygon>
          </wp:wrapThrough>
          <wp:docPr id="1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7BD9E185" wp14:editId="70AD9410">
          <wp:simplePos x="0" y="0"/>
          <wp:positionH relativeFrom="column">
            <wp:posOffset>-52070</wp:posOffset>
          </wp:positionH>
          <wp:positionV relativeFrom="paragraph">
            <wp:posOffset>-85090</wp:posOffset>
          </wp:positionV>
          <wp:extent cx="955675" cy="676275"/>
          <wp:effectExtent l="0" t="0" r="0" b="0"/>
          <wp:wrapThrough wrapText="bothSides">
            <wp:wrapPolygon edited="0">
              <wp:start x="0" y="0"/>
              <wp:lineTo x="0" y="21296"/>
              <wp:lineTo x="21098" y="21296"/>
              <wp:lineTo x="21098" y="0"/>
              <wp:lineTo x="0" y="0"/>
            </wp:wrapPolygon>
          </wp:wrapThrough>
          <wp:docPr id="8" name="Grafik 8" descr="N:\jetzt.ii-8\Referat -II8a\Logos\Schülerliga\Loghi_Errea\Errea\Errea_logo 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jetzt.ii-8\Referat -II8a\Logos\Schülerliga\Loghi_Errea\Errea\Errea_logo orizzontal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9FC">
      <w:rPr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82B" w:rsidRDefault="00F3782B">
      <w:r>
        <w:separator/>
      </w:r>
    </w:p>
  </w:footnote>
  <w:footnote w:type="continuationSeparator" w:id="0">
    <w:p w:rsidR="00F3782B" w:rsidRDefault="00F3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933F3F" w:rsidP="00C23BF4">
    <w:pPr>
      <w:pStyle w:val="Kopfzeile"/>
      <w:tabs>
        <w:tab w:val="clear" w:pos="4536"/>
        <w:tab w:val="clear" w:pos="9072"/>
        <w:tab w:val="left" w:pos="333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24EB5695" wp14:editId="73655556">
          <wp:simplePos x="0" y="0"/>
          <wp:positionH relativeFrom="column">
            <wp:posOffset>2995930</wp:posOffset>
          </wp:positionH>
          <wp:positionV relativeFrom="paragraph">
            <wp:posOffset>-80010</wp:posOffset>
          </wp:positionV>
          <wp:extent cx="1257300" cy="572770"/>
          <wp:effectExtent l="0" t="0" r="0" b="0"/>
          <wp:wrapThrough wrapText="bothSides">
            <wp:wrapPolygon edited="0">
              <wp:start x="0" y="0"/>
              <wp:lineTo x="0" y="20834"/>
              <wp:lineTo x="21273" y="20834"/>
              <wp:lineTo x="21273" y="0"/>
              <wp:lineTo x="0" y="0"/>
            </wp:wrapPolygon>
          </wp:wrapThrough>
          <wp:docPr id="14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745F43F1" wp14:editId="05BE69D1">
          <wp:simplePos x="0" y="0"/>
          <wp:positionH relativeFrom="column">
            <wp:posOffset>1614805</wp:posOffset>
          </wp:positionH>
          <wp:positionV relativeFrom="paragraph">
            <wp:posOffset>-82550</wp:posOffset>
          </wp:positionV>
          <wp:extent cx="1143000" cy="517525"/>
          <wp:effectExtent l="0" t="0" r="0" b="0"/>
          <wp:wrapThrough wrapText="bothSides">
            <wp:wrapPolygon edited="0">
              <wp:start x="0" y="0"/>
              <wp:lineTo x="0" y="20672"/>
              <wp:lineTo x="21240" y="20672"/>
              <wp:lineTo x="21240" y="0"/>
              <wp:lineTo x="0" y="0"/>
            </wp:wrapPolygon>
          </wp:wrapThrough>
          <wp:docPr id="5" name="Grafik 5" descr="N:\jetzt.ii-8\Referat -II8a\Logos\Schülerliga\Logo Schuelerliga Final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Logo Schuelerliga Finalversio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74EE34BD" wp14:editId="716A313D">
          <wp:simplePos x="0" y="0"/>
          <wp:positionH relativeFrom="column">
            <wp:posOffset>-6350</wp:posOffset>
          </wp:positionH>
          <wp:positionV relativeFrom="paragraph">
            <wp:posOffset>36195</wp:posOffset>
          </wp:positionV>
          <wp:extent cx="1287145" cy="424815"/>
          <wp:effectExtent l="0" t="0" r="8255" b="0"/>
          <wp:wrapThrough wrapText="bothSides">
            <wp:wrapPolygon edited="0">
              <wp:start x="0" y="0"/>
              <wp:lineTo x="0" y="20341"/>
              <wp:lineTo x="21419" y="20341"/>
              <wp:lineTo x="21419" y="0"/>
              <wp:lineTo x="0" y="0"/>
            </wp:wrapPolygon>
          </wp:wrapThrough>
          <wp:docPr id="3" name="Grafik 3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1EFF7A9" wp14:editId="3DFCC3AB">
          <wp:simplePos x="0" y="0"/>
          <wp:positionH relativeFrom="column">
            <wp:posOffset>4405630</wp:posOffset>
          </wp:positionH>
          <wp:positionV relativeFrom="paragraph">
            <wp:posOffset>-47625</wp:posOffset>
          </wp:positionV>
          <wp:extent cx="1266825" cy="527050"/>
          <wp:effectExtent l="0" t="0" r="9525" b="6350"/>
          <wp:wrapThrough wrapText="bothSides">
            <wp:wrapPolygon edited="0">
              <wp:start x="0" y="0"/>
              <wp:lineTo x="0" y="21080"/>
              <wp:lineTo x="21438" y="21080"/>
              <wp:lineTo x="21438" y="0"/>
              <wp:lineTo x="0" y="0"/>
            </wp:wrapPolygon>
          </wp:wrapThrough>
          <wp:docPr id="15" name="Grafik 15" descr="N:\jetzt.ii-8\Referat -II8a\Logos\Sportministerium\Logo-SportMin-rgb-web-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:\jetzt.ii-8\Referat -II8a\Logos\Sportministerium\Logo-SportMin-rgb-web-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BF4">
      <w:tab/>
    </w:r>
  </w:p>
  <w:p w:rsidR="00FC12AD" w:rsidRDefault="00FC12AD" w:rsidP="00FC12AD">
    <w:pPr>
      <w:pStyle w:val="Kopfzeile"/>
      <w:pBdr>
        <w:bottom w:val="single" w:sz="4" w:space="1" w:color="auto"/>
      </w:pBdr>
    </w:pPr>
  </w:p>
  <w:p w:rsidR="00F95ADF" w:rsidRDefault="00F95ADF" w:rsidP="00FC12AD">
    <w:pPr>
      <w:pStyle w:val="Kopfzeile"/>
      <w:pBdr>
        <w:bottom w:val="single" w:sz="4" w:space="1" w:color="auto"/>
      </w:pBdr>
    </w:pPr>
  </w:p>
  <w:p w:rsidR="00F95ADF" w:rsidRDefault="00F95ADF" w:rsidP="00FC12AD">
    <w:pPr>
      <w:pStyle w:val="Kopfzeil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7E841ED"/>
    <w:multiLevelType w:val="hybridMultilevel"/>
    <w:tmpl w:val="BAE448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9A142E"/>
    <w:multiLevelType w:val="hybridMultilevel"/>
    <w:tmpl w:val="9D880AF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CED786">
      <w:start w:val="50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AB30A23"/>
    <w:multiLevelType w:val="hybridMultilevel"/>
    <w:tmpl w:val="CF14CCD0"/>
    <w:lvl w:ilvl="0" w:tplc="8F86989A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E043BF"/>
    <w:multiLevelType w:val="hybridMultilevel"/>
    <w:tmpl w:val="90AE0B6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8244CA"/>
    <w:multiLevelType w:val="hybridMultilevel"/>
    <w:tmpl w:val="DE143C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D715CF"/>
    <w:multiLevelType w:val="hybridMultilevel"/>
    <w:tmpl w:val="90CC516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191325"/>
    <w:multiLevelType w:val="hybridMultilevel"/>
    <w:tmpl w:val="C276A33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AB"/>
    <w:rsid w:val="000453AC"/>
    <w:rsid w:val="000F6998"/>
    <w:rsid w:val="001C4F86"/>
    <w:rsid w:val="002A073C"/>
    <w:rsid w:val="00307D10"/>
    <w:rsid w:val="00361875"/>
    <w:rsid w:val="00370D94"/>
    <w:rsid w:val="00384F12"/>
    <w:rsid w:val="003910A0"/>
    <w:rsid w:val="003A3815"/>
    <w:rsid w:val="003F3AB1"/>
    <w:rsid w:val="004916BF"/>
    <w:rsid w:val="004A6666"/>
    <w:rsid w:val="00513D53"/>
    <w:rsid w:val="005523B7"/>
    <w:rsid w:val="005C3974"/>
    <w:rsid w:val="00686FC2"/>
    <w:rsid w:val="0074027B"/>
    <w:rsid w:val="007A0BAB"/>
    <w:rsid w:val="007E4E19"/>
    <w:rsid w:val="00816F72"/>
    <w:rsid w:val="0083310A"/>
    <w:rsid w:val="00842EB7"/>
    <w:rsid w:val="00873998"/>
    <w:rsid w:val="008945EA"/>
    <w:rsid w:val="008E67EC"/>
    <w:rsid w:val="00933F3F"/>
    <w:rsid w:val="009E1FFA"/>
    <w:rsid w:val="009F09DB"/>
    <w:rsid w:val="00A314F5"/>
    <w:rsid w:val="00A44BDD"/>
    <w:rsid w:val="00A5390B"/>
    <w:rsid w:val="00A723F4"/>
    <w:rsid w:val="00A77B28"/>
    <w:rsid w:val="00A862AF"/>
    <w:rsid w:val="00AB7C12"/>
    <w:rsid w:val="00AF188C"/>
    <w:rsid w:val="00AF1D48"/>
    <w:rsid w:val="00B7576D"/>
    <w:rsid w:val="00B77DCF"/>
    <w:rsid w:val="00B82FC8"/>
    <w:rsid w:val="00BB2E87"/>
    <w:rsid w:val="00BB657E"/>
    <w:rsid w:val="00BC4EF1"/>
    <w:rsid w:val="00BC6649"/>
    <w:rsid w:val="00C229FC"/>
    <w:rsid w:val="00C23BF4"/>
    <w:rsid w:val="00C63E4C"/>
    <w:rsid w:val="00CE5043"/>
    <w:rsid w:val="00CE7924"/>
    <w:rsid w:val="00DA5400"/>
    <w:rsid w:val="00DB5009"/>
    <w:rsid w:val="00E12853"/>
    <w:rsid w:val="00ED2EBC"/>
    <w:rsid w:val="00EF2BE2"/>
    <w:rsid w:val="00F3782B"/>
    <w:rsid w:val="00F57E41"/>
    <w:rsid w:val="00F95ADF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8\SL\SL-Papier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31EB8-380C-4E21-98D5-24306FEFA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SL-Papier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creator>Pichlmann Ilse</dc:creator>
  <cp:lastModifiedBy>Schulsport BMUKK</cp:lastModifiedBy>
  <cp:revision>10</cp:revision>
  <cp:lastPrinted>2014-08-14T08:32:00Z</cp:lastPrinted>
  <dcterms:created xsi:type="dcterms:W3CDTF">2014-08-14T08:33:00Z</dcterms:created>
  <dcterms:modified xsi:type="dcterms:W3CDTF">2015-09-02T13:50:00Z</dcterms:modified>
</cp:coreProperties>
</file>